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51" w:rsidRDefault="00230394">
      <w:pPr>
        <w:pStyle w:val="Brdtext"/>
      </w:pPr>
      <w:bookmarkStart w:id="0" w:name="_GoBack"/>
      <w:bookmarkEnd w:id="0"/>
      <w:r>
        <w:t>Minns du?</w:t>
      </w:r>
    </w:p>
    <w:p w:rsidR="00A71A51" w:rsidRDefault="00A71A51">
      <w:pPr>
        <w:pStyle w:val="Brdtext"/>
      </w:pPr>
    </w:p>
    <w:p w:rsidR="00A71A51" w:rsidRDefault="00230394">
      <w:pPr>
        <w:pStyle w:val="Brdtext"/>
      </w:pPr>
      <w:r>
        <w:t>Namn:                                                                    Klass:</w:t>
      </w:r>
    </w:p>
    <w:p w:rsidR="00A71A51" w:rsidRDefault="00A71A51">
      <w:pPr>
        <w:pStyle w:val="Brdtext"/>
      </w:pPr>
    </w:p>
    <w:p w:rsidR="00A71A51" w:rsidRDefault="00230394">
      <w:pPr>
        <w:pStyle w:val="Brdtext"/>
      </w:pPr>
      <w:r>
        <w:t>Ta hj</w:t>
      </w:r>
      <w:r>
        <w:rPr>
          <w:rFonts w:ascii="Arial Unicode MS"/>
        </w:rPr>
        <w:t>ä</w:t>
      </w:r>
      <w:r>
        <w:t>lp av bilderna och f</w:t>
      </w:r>
      <w:r>
        <w:rPr>
          <w:rFonts w:ascii="Arial Unicode MS"/>
        </w:rPr>
        <w:t>ö</w:t>
      </w:r>
      <w:r>
        <w:t>rklara</w:t>
      </w:r>
    </w:p>
    <w:p w:rsidR="00A71A51" w:rsidRDefault="00A71A51">
      <w:pPr>
        <w:pStyle w:val="Brdtext"/>
      </w:pPr>
    </w:p>
    <w:p w:rsidR="00A71A51" w:rsidRDefault="00230394">
      <w:pPr>
        <w:pStyle w:val="Brdtext"/>
        <w:numPr>
          <w:ilvl w:val="0"/>
          <w:numId w:val="3"/>
        </w:numPr>
        <w:rPr>
          <w:rFonts w:eastAsia="Helvetica" w:hAnsi="Helvetica" w:cs="Helvetica"/>
        </w:rPr>
      </w:pPr>
      <w:r>
        <w:t xml:space="preserve">Fotosyntes, </w:t>
      </w:r>
      <w:r>
        <w:rPr>
          <w:u w:val="single"/>
        </w:rPr>
        <w:t>varf</w:t>
      </w:r>
      <w:r>
        <w:rPr>
          <w:rFonts w:ascii="Arial Unicode MS"/>
          <w:u w:val="single"/>
        </w:rPr>
        <w:t>ö</w:t>
      </w:r>
      <w:r>
        <w:rPr>
          <w:u w:val="single"/>
        </w:rPr>
        <w:t>r</w:t>
      </w:r>
      <w:r>
        <w:t xml:space="preserve"> v</w:t>
      </w:r>
      <w:r>
        <w:rPr>
          <w:rFonts w:ascii="Arial Unicode MS"/>
        </w:rPr>
        <w:t>ä</w:t>
      </w:r>
      <w:r>
        <w:t>xten v</w:t>
      </w:r>
      <w:r>
        <w:rPr>
          <w:rFonts w:ascii="Arial Unicode MS"/>
        </w:rPr>
        <w:t>ä</w:t>
      </w:r>
      <w:r>
        <w:t>xer och vilka energirika molekyler som bildas?</w:t>
      </w:r>
    </w:p>
    <w:p w:rsidR="00A71A51" w:rsidRDefault="00230394">
      <w:pPr>
        <w:pStyle w:val="Brdtext"/>
        <w:numPr>
          <w:ilvl w:val="0"/>
          <w:numId w:val="3"/>
        </w:numPr>
        <w:rPr>
          <w:rFonts w:eastAsia="Helvetica" w:hAnsi="Helvetica" w:cs="Helvetica"/>
        </w:rPr>
      </w:pPr>
      <w:r>
        <w:t>Cellandning, vad ger energi och vad bildas?</w:t>
      </w:r>
    </w:p>
    <w:p w:rsidR="00A71A51" w:rsidRDefault="00230394">
      <w:pPr>
        <w:pStyle w:val="Brdtext"/>
        <w:numPr>
          <w:ilvl w:val="0"/>
          <w:numId w:val="3"/>
        </w:numPr>
        <w:rPr>
          <w:rFonts w:eastAsia="Helvetica" w:hAnsi="Helvetica" w:cs="Helvetica"/>
        </w:rPr>
      </w:pPr>
      <w:r>
        <w:t>F</w:t>
      </w:r>
      <w:r>
        <w:rPr>
          <w:rFonts w:ascii="Arial Unicode MS"/>
        </w:rPr>
        <w:t>ö</w:t>
      </w:r>
      <w:r>
        <w:t>rbr</w:t>
      </w:r>
      <w:r>
        <w:rPr>
          <w:rFonts w:ascii="Arial Unicode MS"/>
        </w:rPr>
        <w:t>ä</w:t>
      </w:r>
      <w:r>
        <w:t>nning, varf</w:t>
      </w:r>
      <w:r>
        <w:rPr>
          <w:rFonts w:ascii="Arial Unicode MS"/>
        </w:rPr>
        <w:t>ö</w:t>
      </w:r>
      <w:r>
        <w:t xml:space="preserve">r </w:t>
      </w:r>
      <w:r>
        <w:rPr>
          <w:rFonts w:ascii="Arial Unicode MS"/>
        </w:rPr>
        <w:t>ä</w:t>
      </w:r>
      <w:r>
        <w:t>r den onaturlig och vad bildas?</w:t>
      </w:r>
    </w:p>
    <w:p w:rsidR="00A71A51" w:rsidRDefault="00230394">
      <w:pPr>
        <w:pStyle w:val="Brd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321399</wp:posOffset>
            </wp:positionV>
            <wp:extent cx="6120057" cy="339431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94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2411185</wp:posOffset>
                </wp:positionH>
                <wp:positionV relativeFrom="line">
                  <wp:posOffset>1356297</wp:posOffset>
                </wp:positionV>
                <wp:extent cx="1443718" cy="61783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2" y="21603"/>
                    <wp:lineTo x="21602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18" cy="6178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B) cellandning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9.85pt;margin-top:106.8pt;width:113.7pt;height:48.6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22 0 21559 21593 21559 21593 -22 0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B) cellandning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-557472</wp:posOffset>
                </wp:positionH>
                <wp:positionV relativeFrom="line">
                  <wp:posOffset>1387209</wp:posOffset>
                </wp:positionV>
                <wp:extent cx="1399421" cy="64367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21" cy="6436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A) fotosyntes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-43.9pt;margin-top:109.25pt;width:110.2pt;height:50.7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10 -21 10 21559 21599 21559 21599 -21 10 -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A) fotosyntes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5105186</wp:posOffset>
                </wp:positionH>
                <wp:positionV relativeFrom="line">
                  <wp:posOffset>995881</wp:posOffset>
                </wp:positionV>
                <wp:extent cx="1584558" cy="45553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2" y="21604"/>
                    <wp:lineTo x="21602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558" cy="4555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C) f</w:t>
                            </w:r>
                            <w:r>
                              <w:rPr>
                                <w:rFonts w:ascii="Arial Unicode MS"/>
                              </w:rPr>
                              <w:t>ö</w:t>
                            </w:r>
                            <w:r>
                              <w:t>rbr</w:t>
                            </w:r>
                            <w:r>
                              <w:rPr>
                                <w:rFonts w:ascii="Arial Unicode MS"/>
                              </w:rPr>
                              <w:t>ä</w:t>
                            </w:r>
                            <w:r>
                              <w:t>nning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402pt;margin-top:78.4pt;width:124.75pt;height:35.8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9 0 -9 21604 21593 21604 21593 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C) f</w:t>
                      </w:r>
                      <w:r>
                        <w:rPr>
                          <w:rFonts w:ascii="Arial Unicode MS"/>
                        </w:rPr>
                        <w:t>ö</w:t>
                      </w:r>
                      <w:r>
                        <w:t>rbr</w:t>
                      </w:r>
                      <w:r>
                        <w:rPr>
                          <w:rFonts w:ascii="Arial Unicode MS"/>
                        </w:rPr>
                        <w:t>ä</w:t>
                      </w:r>
                      <w:r>
                        <w:t>nning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A71A51" w:rsidRDefault="00A71A51">
      <w:pPr>
        <w:pStyle w:val="Brdtext"/>
      </w:pPr>
    </w:p>
    <w:p w:rsidR="00A71A51" w:rsidRDefault="00230394">
      <w:pPr>
        <w:pStyle w:val="Brdtext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-254115</wp:posOffset>
            </wp:positionH>
            <wp:positionV relativeFrom="line">
              <wp:posOffset>2397489</wp:posOffset>
            </wp:positionV>
            <wp:extent cx="905294" cy="905294"/>
            <wp:effectExtent l="0" t="0" r="0" b="0"/>
            <wp:wrapThrough wrapText="bothSides" distL="152400" distR="152400">
              <wp:wrapPolygon edited="1">
                <wp:start x="10547" y="3206"/>
                <wp:lineTo x="9028" y="3459"/>
                <wp:lineTo x="6750" y="4472"/>
                <wp:lineTo x="4556" y="6666"/>
                <wp:lineTo x="3375" y="9281"/>
                <wp:lineTo x="3206" y="12234"/>
                <wp:lineTo x="3544" y="13753"/>
                <wp:lineTo x="4641" y="15863"/>
                <wp:lineTo x="6834" y="17888"/>
                <wp:lineTo x="9112" y="18900"/>
                <wp:lineTo x="12234" y="19069"/>
                <wp:lineTo x="14428" y="18394"/>
                <wp:lineTo x="16538" y="16959"/>
                <wp:lineTo x="18141" y="14850"/>
                <wp:lineTo x="18984" y="12150"/>
                <wp:lineTo x="18731" y="9028"/>
                <wp:lineTo x="17550" y="6581"/>
                <wp:lineTo x="15863" y="4809"/>
                <wp:lineTo x="13416" y="3544"/>
                <wp:lineTo x="10547" y="3206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1E61BDC-896F-4D9E-9F7B-1AC3AC0C1BCD-L0-001.ico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94" cy="905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981671</wp:posOffset>
            </wp:positionH>
            <wp:positionV relativeFrom="line">
              <wp:posOffset>2614622</wp:posOffset>
            </wp:positionV>
            <wp:extent cx="689500" cy="452563"/>
            <wp:effectExtent l="0" t="0" r="0" b="0"/>
            <wp:wrapThrough wrapText="bothSides" distL="152400" distR="152400">
              <wp:wrapPolygon edited="1">
                <wp:start x="10547" y="1510"/>
                <wp:lineTo x="10167" y="1575"/>
                <wp:lineTo x="9429" y="1896"/>
                <wp:lineTo x="8606" y="2603"/>
                <wp:lineTo x="7931" y="3632"/>
                <wp:lineTo x="7467" y="4788"/>
                <wp:lineTo x="7193" y="6170"/>
                <wp:lineTo x="7193" y="7970"/>
                <wp:lineTo x="4535" y="11216"/>
                <wp:lineTo x="3670" y="11248"/>
                <wp:lineTo x="2953" y="11505"/>
                <wp:lineTo x="2236" y="12084"/>
                <wp:lineTo x="1730" y="12791"/>
                <wp:lineTo x="1287" y="13787"/>
                <wp:lineTo x="1034" y="14880"/>
                <wp:lineTo x="1034" y="16583"/>
                <wp:lineTo x="1287" y="17676"/>
                <wp:lineTo x="1666" y="18575"/>
                <wp:lineTo x="2299" y="19411"/>
                <wp:lineTo x="3059" y="19957"/>
                <wp:lineTo x="3734" y="20086"/>
                <wp:lineTo x="4577" y="20022"/>
                <wp:lineTo x="5358" y="19572"/>
                <wp:lineTo x="5927" y="18929"/>
                <wp:lineTo x="6391" y="18125"/>
                <wp:lineTo x="6750" y="17001"/>
                <wp:lineTo x="6877" y="15779"/>
                <wp:lineTo x="9534" y="12373"/>
                <wp:lineTo x="10589" y="12630"/>
                <wp:lineTo x="11559" y="12566"/>
                <wp:lineTo x="12361" y="12180"/>
                <wp:lineTo x="15166" y="15233"/>
                <wp:lineTo x="15272" y="16037"/>
                <wp:lineTo x="15609" y="17097"/>
                <wp:lineTo x="16073" y="17900"/>
                <wp:lineTo x="16727" y="18543"/>
                <wp:lineTo x="17445" y="18897"/>
                <wp:lineTo x="18373" y="18897"/>
                <wp:lineTo x="19111" y="18543"/>
                <wp:lineTo x="19744" y="17900"/>
                <wp:lineTo x="20250" y="16968"/>
                <wp:lineTo x="20566" y="15812"/>
                <wp:lineTo x="20630" y="14590"/>
                <wp:lineTo x="20524" y="13626"/>
                <wp:lineTo x="20187" y="12566"/>
                <wp:lineTo x="19702" y="11730"/>
                <wp:lineTo x="19069" y="11087"/>
                <wp:lineTo x="18225" y="10702"/>
                <wp:lineTo x="17255" y="10766"/>
                <wp:lineTo x="14470" y="7713"/>
                <wp:lineTo x="14449" y="6331"/>
                <wp:lineTo x="14238" y="5078"/>
                <wp:lineTo x="13774" y="3792"/>
                <wp:lineTo x="13120" y="2732"/>
                <wp:lineTo x="12361" y="2025"/>
                <wp:lineTo x="11538" y="1607"/>
                <wp:lineTo x="10547" y="151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4DC9330-5082-49A2-8A98-EF3B4541233D-L0-001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0" cy="452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1889629</wp:posOffset>
            </wp:positionH>
            <wp:positionV relativeFrom="line">
              <wp:posOffset>2530832</wp:posOffset>
            </wp:positionV>
            <wp:extent cx="836697" cy="594892"/>
            <wp:effectExtent l="0" t="0" r="0" b="0"/>
            <wp:wrapThrough wrapText="bothSides" distL="152400" distR="152400">
              <wp:wrapPolygon edited="1">
                <wp:start x="17740" y="1009"/>
                <wp:lineTo x="17487" y="1068"/>
                <wp:lineTo x="16770" y="1424"/>
                <wp:lineTo x="16095" y="2077"/>
                <wp:lineTo x="15652" y="2848"/>
                <wp:lineTo x="15525" y="3236"/>
                <wp:lineTo x="15525" y="6883"/>
                <wp:lineTo x="13500" y="8841"/>
                <wp:lineTo x="15525" y="6883"/>
                <wp:lineTo x="15525" y="3236"/>
                <wp:lineTo x="15293" y="3946"/>
                <wp:lineTo x="15209" y="5162"/>
                <wp:lineTo x="12509" y="7298"/>
                <wp:lineTo x="12150" y="7031"/>
                <wp:lineTo x="11348" y="6646"/>
                <wp:lineTo x="10273" y="6646"/>
                <wp:lineTo x="9450" y="7031"/>
                <wp:lineTo x="8754" y="7714"/>
                <wp:lineTo x="8248" y="8604"/>
                <wp:lineTo x="8163" y="8877"/>
                <wp:lineTo x="8163" y="12787"/>
                <wp:lineTo x="6117" y="14745"/>
                <wp:lineTo x="7277" y="13439"/>
                <wp:lineTo x="8163" y="12787"/>
                <wp:lineTo x="8163" y="8877"/>
                <wp:lineTo x="7889" y="9761"/>
                <wp:lineTo x="7805" y="11096"/>
                <wp:lineTo x="5126" y="13202"/>
                <wp:lineTo x="4219" y="12698"/>
                <wp:lineTo x="3312" y="12609"/>
                <wp:lineTo x="2679" y="12787"/>
                <wp:lineTo x="1983" y="13261"/>
                <wp:lineTo x="1434" y="13944"/>
                <wp:lineTo x="1013" y="14804"/>
                <wp:lineTo x="759" y="15813"/>
                <wp:lineTo x="717" y="17089"/>
                <wp:lineTo x="865" y="17949"/>
                <wp:lineTo x="1202" y="18898"/>
                <wp:lineTo x="1751" y="19729"/>
                <wp:lineTo x="2447" y="20322"/>
                <wp:lineTo x="3270" y="20619"/>
                <wp:lineTo x="4219" y="20530"/>
                <wp:lineTo x="4852" y="20204"/>
                <wp:lineTo x="5548" y="19521"/>
                <wp:lineTo x="6012" y="18691"/>
                <wp:lineTo x="6328" y="17652"/>
                <wp:lineTo x="6412" y="16466"/>
                <wp:lineTo x="9028" y="14359"/>
                <wp:lineTo x="9998" y="14893"/>
                <wp:lineTo x="10673" y="15012"/>
                <wp:lineTo x="11433" y="14953"/>
                <wp:lineTo x="12192" y="14567"/>
                <wp:lineTo x="12888" y="13884"/>
                <wp:lineTo x="13373" y="13024"/>
                <wp:lineTo x="13732" y="11867"/>
                <wp:lineTo x="13816" y="10591"/>
                <wp:lineTo x="16411" y="8455"/>
                <wp:lineTo x="17318" y="8900"/>
                <wp:lineTo x="18267" y="9019"/>
                <wp:lineTo x="18984" y="8811"/>
                <wp:lineTo x="19638" y="8366"/>
                <wp:lineTo x="20187" y="7684"/>
                <wp:lineTo x="20609" y="6824"/>
                <wp:lineTo x="20862" y="5815"/>
                <wp:lineTo x="20862" y="4213"/>
                <wp:lineTo x="20566" y="3056"/>
                <wp:lineTo x="20081" y="2166"/>
                <wp:lineTo x="19448" y="1483"/>
                <wp:lineTo x="18626" y="1068"/>
                <wp:lineTo x="17740" y="1009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6D02BCC1-900A-4889-A22D-12B339E8650D-L0-001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97" cy="594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3060291</wp:posOffset>
            </wp:positionH>
            <wp:positionV relativeFrom="line">
              <wp:posOffset>1663429</wp:posOffset>
            </wp:positionV>
            <wp:extent cx="1358702" cy="1503594"/>
            <wp:effectExtent l="0" t="0" r="0" b="0"/>
            <wp:wrapThrough wrapText="bothSides" distL="152400" distR="152400">
              <wp:wrapPolygon edited="1">
                <wp:start x="10855" y="991"/>
                <wp:lineTo x="10644" y="1034"/>
                <wp:lineTo x="10154" y="1308"/>
                <wp:lineTo x="9874" y="1730"/>
                <wp:lineTo x="9827" y="2278"/>
                <wp:lineTo x="10014" y="2700"/>
                <wp:lineTo x="10341" y="2995"/>
                <wp:lineTo x="10738" y="3143"/>
                <wp:lineTo x="10995" y="3797"/>
                <wp:lineTo x="10808" y="4092"/>
                <wp:lineTo x="10668" y="4577"/>
                <wp:lineTo x="9687" y="5063"/>
                <wp:lineTo x="9827" y="4641"/>
                <wp:lineTo x="9734" y="4071"/>
                <wp:lineTo x="9477" y="3734"/>
                <wp:lineTo x="9010" y="3459"/>
                <wp:lineTo x="8380" y="3417"/>
                <wp:lineTo x="7960" y="3565"/>
                <wp:lineTo x="7563" y="3923"/>
                <wp:lineTo x="7376" y="4430"/>
                <wp:lineTo x="7517" y="5041"/>
                <wp:lineTo x="7913" y="5400"/>
                <wp:lineTo x="7820" y="5611"/>
                <wp:lineTo x="7190" y="5674"/>
                <wp:lineTo x="6956" y="5421"/>
                <wp:lineTo x="6419" y="5210"/>
                <wp:lineTo x="5766" y="5273"/>
                <wp:lineTo x="5369" y="5505"/>
                <wp:lineTo x="5042" y="5970"/>
                <wp:lineTo x="5019" y="6581"/>
                <wp:lineTo x="5299" y="7045"/>
                <wp:lineTo x="5812" y="7362"/>
                <wp:lineTo x="6606" y="7362"/>
                <wp:lineTo x="7026" y="7130"/>
                <wp:lineTo x="7283" y="6813"/>
                <wp:lineTo x="7913" y="6729"/>
                <wp:lineTo x="8217" y="7024"/>
                <wp:lineTo x="8707" y="7172"/>
                <wp:lineTo x="9477" y="9091"/>
                <wp:lineTo x="9267" y="9513"/>
                <wp:lineTo x="9244" y="9977"/>
                <wp:lineTo x="8474" y="10484"/>
                <wp:lineTo x="8450" y="9830"/>
                <wp:lineTo x="8193" y="9429"/>
                <wp:lineTo x="7773" y="9155"/>
                <wp:lineTo x="7330" y="9091"/>
                <wp:lineTo x="6793" y="9155"/>
                <wp:lineTo x="6373" y="9450"/>
                <wp:lineTo x="6116" y="9851"/>
                <wp:lineTo x="6069" y="10357"/>
                <wp:lineTo x="6279" y="10821"/>
                <wp:lineTo x="6629" y="11095"/>
                <wp:lineTo x="6443" y="11433"/>
                <wp:lineTo x="4599" y="11749"/>
                <wp:lineTo x="4155" y="11475"/>
                <wp:lineTo x="3712" y="11391"/>
                <wp:lineTo x="3338" y="10758"/>
                <wp:lineTo x="3431" y="10547"/>
                <wp:lineTo x="3525" y="9998"/>
                <wp:lineTo x="3361" y="9555"/>
                <wp:lineTo x="3011" y="9197"/>
                <wp:lineTo x="2451" y="9007"/>
                <wp:lineTo x="1797" y="9091"/>
                <wp:lineTo x="1447" y="9323"/>
                <wp:lineTo x="1144" y="9745"/>
                <wp:lineTo x="1120" y="10420"/>
                <wp:lineTo x="1377" y="10842"/>
                <wp:lineTo x="1797" y="11116"/>
                <wp:lineTo x="2241" y="11201"/>
                <wp:lineTo x="2614" y="11855"/>
                <wp:lineTo x="2474" y="12129"/>
                <wp:lineTo x="2428" y="12656"/>
                <wp:lineTo x="2568" y="13015"/>
                <wp:lineTo x="2918" y="13373"/>
                <wp:lineTo x="3478" y="13584"/>
                <wp:lineTo x="4132" y="13500"/>
                <wp:lineTo x="4529" y="13247"/>
                <wp:lineTo x="4785" y="12846"/>
                <wp:lineTo x="6606" y="12530"/>
                <wp:lineTo x="6863" y="12741"/>
                <wp:lineTo x="7470" y="12930"/>
                <wp:lineTo x="8427" y="14829"/>
                <wp:lineTo x="8287" y="15166"/>
                <wp:lineTo x="8263" y="15736"/>
                <wp:lineTo x="7353" y="16432"/>
                <wp:lineTo x="6653" y="16432"/>
                <wp:lineTo x="6163" y="16685"/>
                <wp:lineTo x="5882" y="17086"/>
                <wp:lineTo x="5159" y="17191"/>
                <wp:lineTo x="4599" y="16833"/>
                <wp:lineTo x="3945" y="16812"/>
                <wp:lineTo x="3455" y="17023"/>
                <wp:lineTo x="3105" y="17445"/>
                <wp:lineTo x="3035" y="17866"/>
                <wp:lineTo x="3105" y="18330"/>
                <wp:lineTo x="3455" y="18752"/>
                <wp:lineTo x="4015" y="18984"/>
                <wp:lineTo x="4692" y="18921"/>
                <wp:lineTo x="5112" y="18668"/>
                <wp:lineTo x="5346" y="18309"/>
                <wp:lineTo x="6023" y="18204"/>
                <wp:lineTo x="6583" y="18541"/>
                <wp:lineTo x="7423" y="18541"/>
                <wp:lineTo x="7843" y="18309"/>
                <wp:lineTo x="8170" y="17845"/>
                <wp:lineTo x="8193" y="17255"/>
                <wp:lineTo x="8497" y="17023"/>
                <wp:lineTo x="8614" y="17508"/>
                <wp:lineTo x="8940" y="17909"/>
                <wp:lineTo x="9407" y="18141"/>
                <wp:lineTo x="10084" y="18141"/>
                <wp:lineTo x="10598" y="17887"/>
                <wp:lineTo x="10925" y="17402"/>
                <wp:lineTo x="10948" y="16812"/>
                <wp:lineTo x="10738" y="16411"/>
                <wp:lineTo x="10434" y="16179"/>
                <wp:lineTo x="10598" y="15862"/>
                <wp:lineTo x="12652" y="15525"/>
                <wp:lineTo x="13072" y="15778"/>
                <wp:lineTo x="13516" y="15884"/>
                <wp:lineTo x="14356" y="17466"/>
                <wp:lineTo x="14193" y="17782"/>
                <wp:lineTo x="14169" y="18288"/>
                <wp:lineTo x="14099" y="18436"/>
                <wp:lineTo x="13796" y="18436"/>
                <wp:lineTo x="13166" y="18520"/>
                <wp:lineTo x="12769" y="18773"/>
                <wp:lineTo x="12489" y="19195"/>
                <wp:lineTo x="12442" y="19723"/>
                <wp:lineTo x="12535" y="19997"/>
                <wp:lineTo x="12815" y="20334"/>
                <wp:lineTo x="13259" y="20587"/>
                <wp:lineTo x="13866" y="20630"/>
                <wp:lineTo x="14169" y="20545"/>
                <wp:lineTo x="14566" y="20271"/>
                <wp:lineTo x="14823" y="19870"/>
                <wp:lineTo x="14846" y="19343"/>
                <wp:lineTo x="15196" y="19216"/>
                <wp:lineTo x="15827" y="19153"/>
                <wp:lineTo x="16270" y="18879"/>
                <wp:lineTo x="16527" y="18478"/>
                <wp:lineTo x="16574" y="17909"/>
                <wp:lineTo x="16364" y="17466"/>
                <wp:lineTo x="15967" y="17149"/>
                <wp:lineTo x="15453" y="17023"/>
                <wp:lineTo x="14636" y="15462"/>
                <wp:lineTo x="14800" y="15103"/>
                <wp:lineTo x="14823" y="14576"/>
                <wp:lineTo x="15757" y="13774"/>
                <wp:lineTo x="15663" y="14027"/>
                <wp:lineTo x="15407" y="14428"/>
                <wp:lineTo x="15383" y="14977"/>
                <wp:lineTo x="15593" y="15420"/>
                <wp:lineTo x="16037" y="15736"/>
                <wp:lineTo x="16504" y="15841"/>
                <wp:lineTo x="16900" y="16474"/>
                <wp:lineTo x="16830" y="16664"/>
                <wp:lineTo x="16737" y="17086"/>
                <wp:lineTo x="16807" y="17571"/>
                <wp:lineTo x="17134" y="17972"/>
                <wp:lineTo x="17717" y="18225"/>
                <wp:lineTo x="18418" y="18162"/>
                <wp:lineTo x="18838" y="17887"/>
                <wp:lineTo x="19118" y="17445"/>
                <wp:lineTo x="19141" y="16875"/>
                <wp:lineTo x="18908" y="16432"/>
                <wp:lineTo x="18488" y="16137"/>
                <wp:lineTo x="17998" y="16031"/>
                <wp:lineTo x="17624" y="15398"/>
                <wp:lineTo x="17764" y="15061"/>
                <wp:lineTo x="17764" y="14449"/>
                <wp:lineTo x="17484" y="13985"/>
                <wp:lineTo x="17087" y="13753"/>
                <wp:lineTo x="16994" y="13605"/>
                <wp:lineTo x="17087" y="13458"/>
                <wp:lineTo x="17367" y="13057"/>
                <wp:lineTo x="18394" y="12909"/>
                <wp:lineTo x="18908" y="13247"/>
                <wp:lineTo x="19632" y="13268"/>
                <wp:lineTo x="20122" y="13036"/>
                <wp:lineTo x="20472" y="12572"/>
                <wp:lineTo x="20472" y="11834"/>
                <wp:lineTo x="20169" y="11391"/>
                <wp:lineTo x="19702" y="11137"/>
                <wp:lineTo x="18931" y="11137"/>
                <wp:lineTo x="18464" y="11391"/>
                <wp:lineTo x="18184" y="11791"/>
                <wp:lineTo x="17157" y="11960"/>
                <wp:lineTo x="16900" y="11728"/>
                <wp:lineTo x="16317" y="11559"/>
                <wp:lineTo x="15407" y="9872"/>
                <wp:lineTo x="15523" y="9640"/>
                <wp:lineTo x="15593" y="9091"/>
                <wp:lineTo x="15407" y="8648"/>
                <wp:lineTo x="15010" y="8290"/>
                <wp:lineTo x="14496" y="8163"/>
                <wp:lineTo x="13959" y="8205"/>
                <wp:lineTo x="13516" y="8459"/>
                <wp:lineTo x="13446" y="8559"/>
                <wp:lineTo x="13446" y="9977"/>
                <wp:lineTo x="13796" y="10230"/>
                <wp:lineTo x="14286" y="10336"/>
                <wp:lineTo x="15196" y="12023"/>
                <wp:lineTo x="15056" y="12340"/>
                <wp:lineTo x="15033" y="12909"/>
                <wp:lineTo x="14589" y="13247"/>
                <wp:lineTo x="14566" y="13036"/>
                <wp:lineTo x="14449" y="12698"/>
                <wp:lineTo x="14099" y="12319"/>
                <wp:lineTo x="13562" y="12108"/>
                <wp:lineTo x="12885" y="12171"/>
                <wp:lineTo x="12489" y="12403"/>
                <wp:lineTo x="12185" y="12846"/>
                <wp:lineTo x="12138" y="13395"/>
                <wp:lineTo x="12372" y="13880"/>
                <wp:lineTo x="12652" y="14091"/>
                <wp:lineTo x="12489" y="14407"/>
                <wp:lineTo x="10364" y="14766"/>
                <wp:lineTo x="10131" y="14555"/>
                <wp:lineTo x="9571" y="14386"/>
                <wp:lineTo x="8590" y="12466"/>
                <wp:lineTo x="8707" y="12255"/>
                <wp:lineTo x="8777" y="11665"/>
                <wp:lineTo x="9641" y="11095"/>
                <wp:lineTo x="9571" y="11475"/>
                <wp:lineTo x="9641" y="11939"/>
                <wp:lineTo x="9944" y="12319"/>
                <wp:lineTo x="10411" y="12572"/>
                <wp:lineTo x="11088" y="12593"/>
                <wp:lineTo x="11578" y="12361"/>
                <wp:lineTo x="11928" y="11918"/>
                <wp:lineTo x="11998" y="11370"/>
                <wp:lineTo x="11812" y="10905"/>
                <wp:lineTo x="11391" y="10568"/>
                <wp:lineTo x="11555" y="10252"/>
                <wp:lineTo x="11998" y="10146"/>
                <wp:lineTo x="13446" y="9977"/>
                <wp:lineTo x="13446" y="8559"/>
                <wp:lineTo x="13236" y="8859"/>
                <wp:lineTo x="11368" y="9112"/>
                <wp:lineTo x="11088" y="8880"/>
                <wp:lineTo x="10668" y="8754"/>
                <wp:lineTo x="9851" y="6834"/>
                <wp:lineTo x="9968" y="6666"/>
                <wp:lineTo x="10131" y="6117"/>
                <wp:lineTo x="11205" y="5569"/>
                <wp:lineTo x="11555" y="5653"/>
                <wp:lineTo x="12255" y="5653"/>
                <wp:lineTo x="12722" y="5421"/>
                <wp:lineTo x="13049" y="4999"/>
                <wp:lineTo x="13119" y="4430"/>
                <wp:lineTo x="13025" y="4134"/>
                <wp:lineTo x="12652" y="3713"/>
                <wp:lineTo x="12162" y="3523"/>
                <wp:lineTo x="11952" y="2848"/>
                <wp:lineTo x="12208" y="2447"/>
                <wp:lineTo x="12232" y="1814"/>
                <wp:lineTo x="11975" y="1371"/>
                <wp:lineTo x="11508" y="1055"/>
                <wp:lineTo x="10855" y="991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0F44FA90-D1C5-4362-B1D7-B721BC97C28D-L0-001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702" cy="1503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4697057</wp:posOffset>
            </wp:positionH>
            <wp:positionV relativeFrom="line">
              <wp:posOffset>2731484</wp:posOffset>
            </wp:positionV>
            <wp:extent cx="567053" cy="242133"/>
            <wp:effectExtent l="0" t="0" r="0" b="0"/>
            <wp:wrapThrough wrapText="bothSides" distL="152400" distR="152400">
              <wp:wrapPolygon edited="1">
                <wp:start x="4035" y="238"/>
                <wp:lineTo x="3255" y="635"/>
                <wp:lineTo x="2204" y="1747"/>
                <wp:lineTo x="1322" y="3494"/>
                <wp:lineTo x="610" y="5797"/>
                <wp:lineTo x="170" y="9053"/>
                <wp:lineTo x="237" y="12785"/>
                <wp:lineTo x="644" y="15406"/>
                <wp:lineTo x="1390" y="17709"/>
                <wp:lineTo x="2408" y="19535"/>
                <wp:lineTo x="3594" y="20568"/>
                <wp:lineTo x="5120" y="20726"/>
                <wp:lineTo x="5866" y="20329"/>
                <wp:lineTo x="6985" y="19059"/>
                <wp:lineTo x="7833" y="17312"/>
                <wp:lineTo x="8409" y="15247"/>
                <wp:lineTo x="13157" y="15485"/>
                <wp:lineTo x="13394" y="16676"/>
                <wp:lineTo x="14208" y="18821"/>
                <wp:lineTo x="15191" y="20329"/>
                <wp:lineTo x="16344" y="21203"/>
                <wp:lineTo x="17904" y="21203"/>
                <wp:lineTo x="19159" y="20171"/>
                <wp:lineTo x="20176" y="18424"/>
                <wp:lineTo x="20956" y="16041"/>
                <wp:lineTo x="21397" y="13262"/>
                <wp:lineTo x="21464" y="9688"/>
                <wp:lineTo x="21227" y="7465"/>
                <wp:lineTo x="20684" y="5082"/>
                <wp:lineTo x="19803" y="2938"/>
                <wp:lineTo x="18650" y="1429"/>
                <wp:lineTo x="17361" y="794"/>
                <wp:lineTo x="15835" y="1191"/>
                <wp:lineTo x="14716" y="2382"/>
                <wp:lineTo x="13835" y="4129"/>
                <wp:lineTo x="13258" y="6115"/>
                <wp:lineTo x="8918" y="6115"/>
                <wp:lineTo x="9461" y="10324"/>
                <wp:lineTo x="12716" y="10403"/>
                <wp:lineTo x="12716" y="11276"/>
                <wp:lineTo x="8918" y="11197"/>
                <wp:lineTo x="8918" y="10244"/>
                <wp:lineTo x="9461" y="10324"/>
                <wp:lineTo x="8918" y="6115"/>
                <wp:lineTo x="8477" y="6115"/>
                <wp:lineTo x="8172" y="4685"/>
                <wp:lineTo x="7426" y="2779"/>
                <wp:lineTo x="6544" y="1350"/>
                <wp:lineTo x="5358" y="397"/>
                <wp:lineTo x="4035" y="238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5A505D55-E73A-4144-8AA6-665BB37A76B9-L0-001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3" cy="2421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5485086</wp:posOffset>
            </wp:positionH>
            <wp:positionV relativeFrom="line">
              <wp:posOffset>2346985</wp:posOffset>
            </wp:positionV>
            <wp:extent cx="806068" cy="688947"/>
            <wp:effectExtent l="0" t="0" r="0" b="0"/>
            <wp:wrapThrough wrapText="bothSides" distL="152400" distR="152400">
              <wp:wrapPolygon edited="1">
                <wp:start x="9323" y="1152"/>
                <wp:lineTo x="8923" y="1296"/>
                <wp:lineTo x="8400" y="1764"/>
                <wp:lineTo x="8154" y="2376"/>
                <wp:lineTo x="7415" y="1944"/>
                <wp:lineTo x="6615" y="2016"/>
                <wp:lineTo x="6092" y="2412"/>
                <wp:lineTo x="5723" y="3132"/>
                <wp:lineTo x="5723" y="4104"/>
                <wp:lineTo x="6000" y="4680"/>
                <wp:lineTo x="6554" y="5184"/>
                <wp:lineTo x="7385" y="5292"/>
                <wp:lineTo x="7415" y="6156"/>
                <wp:lineTo x="5785" y="8568"/>
                <wp:lineTo x="5169" y="8640"/>
                <wp:lineTo x="4738" y="8892"/>
                <wp:lineTo x="3877" y="8496"/>
                <wp:lineTo x="3785" y="7992"/>
                <wp:lineTo x="3385" y="7344"/>
                <wp:lineTo x="2862" y="6984"/>
                <wp:lineTo x="1969" y="6984"/>
                <wp:lineTo x="1415" y="7380"/>
                <wp:lineTo x="1046" y="8064"/>
                <wp:lineTo x="1046" y="9144"/>
                <wp:lineTo x="1385" y="9792"/>
                <wp:lineTo x="2000" y="10224"/>
                <wp:lineTo x="2738" y="10260"/>
                <wp:lineTo x="3200" y="10008"/>
                <wp:lineTo x="4031" y="10404"/>
                <wp:lineTo x="4092" y="10800"/>
                <wp:lineTo x="4338" y="11304"/>
                <wp:lineTo x="3692" y="11880"/>
                <wp:lineTo x="3323" y="12708"/>
                <wp:lineTo x="3385" y="13644"/>
                <wp:lineTo x="3723" y="14256"/>
                <wp:lineTo x="4338" y="14688"/>
                <wp:lineTo x="5169" y="14688"/>
                <wp:lineTo x="5754" y="14292"/>
                <wp:lineTo x="6123" y="13608"/>
                <wp:lineTo x="6154" y="12600"/>
                <wp:lineTo x="5908" y="12024"/>
                <wp:lineTo x="6615" y="12852"/>
                <wp:lineTo x="6646" y="13248"/>
                <wp:lineTo x="6708" y="13896"/>
                <wp:lineTo x="6246" y="14688"/>
                <wp:lineTo x="5446" y="14832"/>
                <wp:lineTo x="4954" y="15192"/>
                <wp:lineTo x="4554" y="15876"/>
                <wp:lineTo x="4554" y="16992"/>
                <wp:lineTo x="4892" y="17640"/>
                <wp:lineTo x="5508" y="18072"/>
                <wp:lineTo x="6338" y="18072"/>
                <wp:lineTo x="6892" y="17712"/>
                <wp:lineTo x="7292" y="17028"/>
                <wp:lineTo x="7292" y="15804"/>
                <wp:lineTo x="7785" y="15084"/>
                <wp:lineTo x="8400" y="15048"/>
                <wp:lineTo x="8831" y="14796"/>
                <wp:lineTo x="11354" y="16128"/>
                <wp:lineTo x="11692" y="17100"/>
                <wp:lineTo x="11108" y="17496"/>
                <wp:lineTo x="10708" y="18180"/>
                <wp:lineTo x="10708" y="19332"/>
                <wp:lineTo x="11046" y="19944"/>
                <wp:lineTo x="11631" y="20376"/>
                <wp:lineTo x="12308" y="20448"/>
                <wp:lineTo x="12708" y="20304"/>
                <wp:lineTo x="13200" y="19836"/>
                <wp:lineTo x="13446" y="19224"/>
                <wp:lineTo x="14062" y="19620"/>
                <wp:lineTo x="14892" y="19620"/>
                <wp:lineTo x="15446" y="19260"/>
                <wp:lineTo x="15846" y="18576"/>
                <wp:lineTo x="15846" y="17424"/>
                <wp:lineTo x="15538" y="16848"/>
                <wp:lineTo x="15015" y="16416"/>
                <wp:lineTo x="14215" y="16308"/>
                <wp:lineTo x="14185" y="15444"/>
                <wp:lineTo x="15815" y="13032"/>
                <wp:lineTo x="16431" y="12960"/>
                <wp:lineTo x="16892" y="12708"/>
                <wp:lineTo x="17692" y="13104"/>
                <wp:lineTo x="18092" y="14148"/>
                <wp:lineTo x="18708" y="14616"/>
                <wp:lineTo x="19631" y="14616"/>
                <wp:lineTo x="20185" y="14220"/>
                <wp:lineTo x="20554" y="13536"/>
                <wp:lineTo x="20585" y="12564"/>
                <wp:lineTo x="20246" y="11844"/>
                <wp:lineTo x="19692" y="11412"/>
                <wp:lineTo x="18862" y="11340"/>
                <wp:lineTo x="18400" y="11592"/>
                <wp:lineTo x="17569" y="11196"/>
                <wp:lineTo x="17508" y="10836"/>
                <wp:lineTo x="17231" y="10224"/>
                <wp:lineTo x="17785" y="9864"/>
                <wp:lineTo x="18215" y="9144"/>
                <wp:lineTo x="18277" y="8208"/>
                <wp:lineTo x="17969" y="7452"/>
                <wp:lineTo x="17354" y="6948"/>
                <wp:lineTo x="16585" y="6876"/>
                <wp:lineTo x="15969" y="7200"/>
                <wp:lineTo x="15508" y="7884"/>
                <wp:lineTo x="15415" y="8820"/>
                <wp:lineTo x="15662" y="9540"/>
                <wp:lineTo x="14985" y="8748"/>
                <wp:lineTo x="14954" y="8352"/>
                <wp:lineTo x="14892" y="7704"/>
                <wp:lineTo x="15354" y="6912"/>
                <wp:lineTo x="16154" y="6768"/>
                <wp:lineTo x="16646" y="6408"/>
                <wp:lineTo x="17046" y="5724"/>
                <wp:lineTo x="17077" y="4716"/>
                <wp:lineTo x="16831" y="4140"/>
                <wp:lineTo x="16308" y="3636"/>
                <wp:lineTo x="15723" y="3492"/>
                <wp:lineTo x="15077" y="3600"/>
                <wp:lineTo x="14554" y="4068"/>
                <wp:lineTo x="14246" y="4824"/>
                <wp:lineTo x="14308" y="5796"/>
                <wp:lineTo x="13815" y="6516"/>
                <wp:lineTo x="13231" y="6552"/>
                <wp:lineTo x="12769" y="6804"/>
                <wp:lineTo x="10277" y="5508"/>
                <wp:lineTo x="10154" y="5004"/>
                <wp:lineTo x="9877" y="4536"/>
                <wp:lineTo x="10492" y="4104"/>
                <wp:lineTo x="10892" y="3420"/>
                <wp:lineTo x="10923" y="2376"/>
                <wp:lineTo x="10615" y="1728"/>
                <wp:lineTo x="10062" y="1260"/>
                <wp:lineTo x="9631" y="1197"/>
                <wp:lineTo x="9631" y="7020"/>
                <wp:lineTo x="12062" y="8316"/>
                <wp:lineTo x="12123" y="8640"/>
                <wp:lineTo x="12400" y="9288"/>
                <wp:lineTo x="11815" y="9720"/>
                <wp:lineTo x="11415" y="10440"/>
                <wp:lineTo x="11415" y="11484"/>
                <wp:lineTo x="11723" y="12096"/>
                <wp:lineTo x="12308" y="12564"/>
                <wp:lineTo x="13200" y="12600"/>
                <wp:lineTo x="13754" y="12240"/>
                <wp:lineTo x="14154" y="11592"/>
                <wp:lineTo x="14246" y="10728"/>
                <wp:lineTo x="14031" y="10044"/>
                <wp:lineTo x="14646" y="10728"/>
                <wp:lineTo x="14677" y="11592"/>
                <wp:lineTo x="13108" y="14292"/>
                <wp:lineTo x="12554" y="14328"/>
                <wp:lineTo x="12031" y="14616"/>
                <wp:lineTo x="9538" y="13284"/>
                <wp:lineTo x="9477" y="12960"/>
                <wp:lineTo x="9169" y="12276"/>
                <wp:lineTo x="9877" y="11772"/>
                <wp:lineTo x="10215" y="11016"/>
                <wp:lineTo x="10154" y="10044"/>
                <wp:lineTo x="9846" y="9468"/>
                <wp:lineTo x="9262" y="9036"/>
                <wp:lineTo x="8400" y="9000"/>
                <wp:lineTo x="7846" y="9360"/>
                <wp:lineTo x="7446" y="10008"/>
                <wp:lineTo x="7354" y="10872"/>
                <wp:lineTo x="7569" y="11556"/>
                <wp:lineTo x="6954" y="10872"/>
                <wp:lineTo x="6923" y="10008"/>
                <wp:lineTo x="8492" y="7344"/>
                <wp:lineTo x="9046" y="7272"/>
                <wp:lineTo x="9631" y="7020"/>
                <wp:lineTo x="9631" y="1197"/>
                <wp:lineTo x="9323" y="1152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5EE425D0-830E-4A21-BB1B-2DEA7F235F73-L0-001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68" cy="688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5433406</wp:posOffset>
            </wp:positionH>
            <wp:positionV relativeFrom="line">
              <wp:posOffset>1770471</wp:posOffset>
            </wp:positionV>
            <wp:extent cx="841289" cy="564716"/>
            <wp:effectExtent l="0" t="0" r="0" b="0"/>
            <wp:wrapThrough wrapText="bothSides" distL="152400" distR="152400">
              <wp:wrapPolygon edited="1">
                <wp:start x="8883" y="1448"/>
                <wp:lineTo x="8640" y="1488"/>
                <wp:lineTo x="8046" y="1891"/>
                <wp:lineTo x="7641" y="2655"/>
                <wp:lineTo x="7533" y="3499"/>
                <wp:lineTo x="7641" y="4465"/>
                <wp:lineTo x="7965" y="5108"/>
                <wp:lineTo x="8478" y="5511"/>
                <wp:lineTo x="8721" y="6355"/>
                <wp:lineTo x="8505" y="7039"/>
                <wp:lineTo x="8424" y="8246"/>
                <wp:lineTo x="5913" y="11222"/>
                <wp:lineTo x="5481" y="11102"/>
                <wp:lineTo x="4563" y="11263"/>
                <wp:lineTo x="3456" y="10016"/>
                <wp:lineTo x="3294" y="9251"/>
                <wp:lineTo x="2943" y="8648"/>
                <wp:lineTo x="2349" y="8286"/>
                <wp:lineTo x="1674" y="8447"/>
                <wp:lineTo x="1269" y="8930"/>
                <wp:lineTo x="999" y="9694"/>
                <wp:lineTo x="1053" y="10740"/>
                <wp:lineTo x="1323" y="11343"/>
                <wp:lineTo x="1836" y="11826"/>
                <wp:lineTo x="2430" y="11866"/>
                <wp:lineTo x="3564" y="13153"/>
                <wp:lineTo x="3591" y="14038"/>
                <wp:lineTo x="3780" y="14722"/>
                <wp:lineTo x="3483" y="15566"/>
                <wp:lineTo x="3240" y="15687"/>
                <wp:lineTo x="2727" y="16210"/>
                <wp:lineTo x="2403" y="17015"/>
                <wp:lineTo x="2403" y="18221"/>
                <wp:lineTo x="2673" y="18945"/>
                <wp:lineTo x="3240" y="19508"/>
                <wp:lineTo x="4131" y="19508"/>
                <wp:lineTo x="4644" y="19026"/>
                <wp:lineTo x="4995" y="18221"/>
                <wp:lineTo x="4995" y="16934"/>
                <wp:lineTo x="5292" y="16049"/>
                <wp:lineTo x="5481" y="17336"/>
                <wp:lineTo x="5832" y="18060"/>
                <wp:lineTo x="6399" y="18463"/>
                <wp:lineTo x="7047" y="18342"/>
                <wp:lineTo x="7506" y="17779"/>
                <wp:lineTo x="7749" y="16934"/>
                <wp:lineTo x="7614" y="15928"/>
                <wp:lineTo x="7263" y="15325"/>
                <wp:lineTo x="6804" y="15044"/>
                <wp:lineTo x="6831" y="14279"/>
                <wp:lineTo x="6885" y="13193"/>
                <wp:lineTo x="9369" y="10337"/>
                <wp:lineTo x="9639" y="10337"/>
                <wp:lineTo x="10395" y="10418"/>
                <wp:lineTo x="10800" y="10217"/>
                <wp:lineTo x="13689" y="13234"/>
                <wp:lineTo x="13851" y="14561"/>
                <wp:lineTo x="14202" y="15325"/>
                <wp:lineTo x="14148" y="15928"/>
                <wp:lineTo x="13797" y="16291"/>
                <wp:lineTo x="13419" y="17095"/>
                <wp:lineTo x="13311" y="18141"/>
                <wp:lineTo x="13473" y="18945"/>
                <wp:lineTo x="13824" y="19589"/>
                <wp:lineTo x="14391" y="20072"/>
                <wp:lineTo x="15201" y="20072"/>
                <wp:lineTo x="15768" y="19629"/>
                <wp:lineTo x="16119" y="18865"/>
                <wp:lineTo x="16578" y="18784"/>
                <wp:lineTo x="17037" y="18422"/>
                <wp:lineTo x="17388" y="17698"/>
                <wp:lineTo x="17469" y="16733"/>
                <wp:lineTo x="17307" y="16049"/>
                <wp:lineTo x="16875" y="15365"/>
                <wp:lineTo x="17253" y="14400"/>
                <wp:lineTo x="17334" y="13274"/>
                <wp:lineTo x="18792" y="11705"/>
                <wp:lineTo x="19116" y="11625"/>
                <wp:lineTo x="19764" y="11504"/>
                <wp:lineTo x="20250" y="10981"/>
                <wp:lineTo x="20574" y="10177"/>
                <wp:lineTo x="20574" y="9010"/>
                <wp:lineTo x="20223" y="8125"/>
                <wp:lineTo x="19683" y="7642"/>
                <wp:lineTo x="18954" y="7562"/>
                <wp:lineTo x="18495" y="7803"/>
                <wp:lineTo x="18009" y="8527"/>
                <wp:lineTo x="17847" y="9332"/>
                <wp:lineTo x="16308" y="11061"/>
                <wp:lineTo x="16038" y="10981"/>
                <wp:lineTo x="15255" y="10901"/>
                <wp:lineTo x="14796" y="11102"/>
                <wp:lineTo x="11907" y="8165"/>
                <wp:lineTo x="11826" y="7321"/>
                <wp:lineTo x="11556" y="6355"/>
                <wp:lineTo x="11961" y="6034"/>
                <wp:lineTo x="12285" y="5269"/>
                <wp:lineTo x="12285" y="4143"/>
                <wp:lineTo x="12042" y="3540"/>
                <wp:lineTo x="11556" y="3017"/>
                <wp:lineTo x="10800" y="2977"/>
                <wp:lineTo x="10341" y="3379"/>
                <wp:lineTo x="10098" y="2413"/>
                <wp:lineTo x="9558" y="1689"/>
                <wp:lineTo x="8883" y="1448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C2F6237-FBE7-496A-91FD-C95D19427095-L0-001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89" cy="564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-328603</wp:posOffset>
                </wp:positionH>
                <wp:positionV relativeFrom="line">
                  <wp:posOffset>1835230</wp:posOffset>
                </wp:positionV>
                <wp:extent cx="960140" cy="29668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3"/>
                    <wp:lineTo x="21598" y="21613"/>
                    <wp:lineTo x="21598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40" cy="2966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Ljusenergi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-25.85pt;margin-top:144.5pt;width:75.6pt;height:23.35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613 21598 21613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Ljusenergi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778826</wp:posOffset>
                </wp:positionH>
                <wp:positionV relativeFrom="line">
                  <wp:posOffset>1851682</wp:posOffset>
                </wp:positionV>
                <wp:extent cx="672208" cy="28191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0"/>
                    <wp:lineTo x="21603" y="21590"/>
                    <wp:lineTo x="21603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08" cy="2819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Vatten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61.3pt;margin-top:145.8pt;width:52.95pt;height:22.2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41 21583 21541 2158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Vatten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1797661</wp:posOffset>
                </wp:positionH>
                <wp:positionV relativeFrom="line">
                  <wp:posOffset>1844299</wp:posOffset>
                </wp:positionV>
                <wp:extent cx="817749" cy="28477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3"/>
                    <wp:lineTo x="21595" y="21613"/>
                    <wp:lineTo x="21595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49" cy="284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Koldioxid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41.55pt;margin-top:145.2pt;width:64.4pt;height:22.4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7 0 -17 21613 21561 21613 21561 0 -1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Koldioxid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3089663</wp:posOffset>
                </wp:positionH>
                <wp:positionV relativeFrom="line">
                  <wp:posOffset>1106012</wp:posOffset>
                </wp:positionV>
                <wp:extent cx="1502781" cy="45172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3" y="21596"/>
                    <wp:lineTo x="21603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81" cy="451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Glukos och andra kolhydrater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243.3pt;margin-top:87.1pt;width:118.35pt;height:35.55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9 -30 -9 21566 21585 21566 21585 -30 -9 -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Glukos och andra kolhydrater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4455494</wp:posOffset>
                </wp:positionH>
                <wp:positionV relativeFrom="line">
                  <wp:posOffset>1879527</wp:posOffset>
                </wp:positionV>
                <wp:extent cx="842014" cy="38527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5"/>
                    <wp:lineTo x="21604" y="21605"/>
                    <wp:lineTo x="21604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4" cy="3852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Syrgas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50.85pt;margin-top:148pt;width:66.3pt;height:30.35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6 -36 -16 21534 21588 21534 21588 -36 -16 -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Syrgas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5393118</wp:posOffset>
                </wp:positionH>
                <wp:positionV relativeFrom="line">
                  <wp:posOffset>759018</wp:posOffset>
                </wp:positionV>
                <wp:extent cx="1096723" cy="89100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723" cy="891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71A51" w:rsidRDefault="00230394">
                            <w:pPr>
                              <w:pStyle w:val="Brdtext"/>
                            </w:pPr>
                            <w:r>
                              <w:t>Kolv</w:t>
                            </w:r>
                            <w:r>
                              <w:rPr>
                                <w:rFonts w:ascii="Arial Unicode MS"/>
                              </w:rPr>
                              <w:t>ä</w:t>
                            </w:r>
                            <w:r>
                              <w:t>ten, fossila br</w:t>
                            </w:r>
                            <w:r>
                              <w:rPr>
                                <w:rFonts w:ascii="Arial Unicode MS"/>
                              </w:rPr>
                              <w:t>ä</w:t>
                            </w:r>
                            <w:r>
                              <w:t>nslen som olja, kol och gas.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424.65pt;margin-top:59.75pt;width:86.35pt;height:70.15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600 21597 2160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A71A51" w:rsidRDefault="00230394">
                      <w:pPr>
                        <w:pStyle w:val="Brdtext"/>
                      </w:pPr>
                      <w:r>
                        <w:t>Kolv</w:t>
                      </w:r>
                      <w:r>
                        <w:rPr>
                          <w:rFonts w:ascii="Arial Unicode MS"/>
                        </w:rPr>
                        <w:t>ä</w:t>
                      </w:r>
                      <w:r>
                        <w:t>ten, fossila br</w:t>
                      </w:r>
                      <w:r>
                        <w:rPr>
                          <w:rFonts w:ascii="Arial Unicode MS"/>
                        </w:rPr>
                        <w:t>ä</w:t>
                      </w:r>
                      <w:r>
                        <w:t>nslen som olja, kol och gas.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sectPr w:rsidR="00A71A51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30394">
      <w:r>
        <w:separator/>
      </w:r>
    </w:p>
  </w:endnote>
  <w:endnote w:type="continuationSeparator" w:id="0">
    <w:p w:rsidR="00000000" w:rsidRDefault="00230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A51" w:rsidRDefault="00A71A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30394">
      <w:r>
        <w:separator/>
      </w:r>
    </w:p>
  </w:footnote>
  <w:footnote w:type="continuationSeparator" w:id="0">
    <w:p w:rsidR="00000000" w:rsidRDefault="00230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A51" w:rsidRDefault="00A71A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BDB"/>
    <w:multiLevelType w:val="multilevel"/>
    <w:tmpl w:val="989ADF82"/>
    <w:styleLink w:val="List0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)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)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)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)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)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>
    <w:nsid w:val="1A2533CB"/>
    <w:multiLevelType w:val="multilevel"/>
    <w:tmpl w:val="5E2C118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41592A44"/>
    <w:multiLevelType w:val="multilevel"/>
    <w:tmpl w:val="7B30592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)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)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)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)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)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71A51"/>
    <w:rsid w:val="00230394"/>
    <w:rsid w:val="00A7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Alfabetisk"/>
    <w:pPr>
      <w:numPr>
        <w:numId w:val="3"/>
      </w:numPr>
    </w:pPr>
  </w:style>
  <w:style w:type="numbering" w:customStyle="1" w:styleId="Alfabetisk">
    <w:name w:val="Alfabetisk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Alfabetisk"/>
    <w:pPr>
      <w:numPr>
        <w:numId w:val="3"/>
      </w:numPr>
    </w:pPr>
  </w:style>
  <w:style w:type="numbering" w:customStyle="1" w:styleId="Alfabetisk">
    <w:name w:val="Alfabetisk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80100440</Template>
  <TotalTime>1</TotalTime>
  <Pages>1</Pages>
  <Words>50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Schmidt</dc:creator>
  <cp:lastModifiedBy>Kaj Schmidt</cp:lastModifiedBy>
  <cp:revision>1</cp:revision>
  <dcterms:created xsi:type="dcterms:W3CDTF">2015-09-03T12:11:00Z</dcterms:created>
  <dcterms:modified xsi:type="dcterms:W3CDTF">2015-09-03T12:12:00Z</dcterms:modified>
</cp:coreProperties>
</file>